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9AE0B" w14:textId="77777777" w:rsidR="00D674DA" w:rsidRDefault="00D674DA" w:rsidP="00D6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Anschrift des Antragstellers und Ansprechpartner:   </w:t>
      </w:r>
      <w:r>
        <w:tab/>
        <w:t xml:space="preserve">           Datum :  </w:t>
      </w:r>
    </w:p>
    <w:p w14:paraId="35D6C3EC" w14:textId="77777777" w:rsidR="00D674DA" w:rsidRDefault="00D674DA" w:rsidP="00D6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</w:t>
      </w:r>
    </w:p>
    <w:p w14:paraId="0B270C2E" w14:textId="77777777" w:rsidR="00D674DA" w:rsidRDefault="00D674DA" w:rsidP="00D6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40AF336" w14:textId="77777777" w:rsidR="00D674DA" w:rsidRDefault="00D674DA" w:rsidP="00D6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32148CA" w14:textId="77777777" w:rsidR="00D674DA" w:rsidRDefault="00D674DA" w:rsidP="00D6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</w:t>
      </w:r>
    </w:p>
    <w:p w14:paraId="0EF25610" w14:textId="77777777" w:rsidR="00D674DA" w:rsidRDefault="00D674DA" w:rsidP="00D6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1DC4DC7" w14:textId="77777777" w:rsidR="00D674DA" w:rsidRDefault="00D674DA" w:rsidP="00D674DA"/>
    <w:p w14:paraId="50F4E614" w14:textId="77777777" w:rsidR="00770523" w:rsidRDefault="00770523"/>
    <w:p w14:paraId="5E2B7557" w14:textId="77777777" w:rsidR="00770523" w:rsidRDefault="00644BE6">
      <w:r>
        <w:t>Kreis Ostholstein</w:t>
      </w:r>
      <w:r>
        <w:tab/>
      </w:r>
      <w:r>
        <w:tab/>
      </w:r>
      <w:r>
        <w:tab/>
      </w:r>
      <w:r>
        <w:tab/>
      </w:r>
      <w:r>
        <w:tab/>
      </w:r>
    </w:p>
    <w:p w14:paraId="44416FE9" w14:textId="77777777" w:rsidR="00770523" w:rsidRDefault="00770523">
      <w:r>
        <w:t>FD Soziale Dienste</w:t>
      </w:r>
      <w:r w:rsidR="00EB689A">
        <w:t xml:space="preserve"> der Jugendhilfe</w:t>
      </w:r>
    </w:p>
    <w:p w14:paraId="1D6F074D" w14:textId="77777777" w:rsidR="00770523" w:rsidRDefault="00EB689A">
      <w:r>
        <w:t xml:space="preserve">Koordination Jugendhilfe - Schule                    </w:t>
      </w:r>
      <w:r w:rsidR="00644BE6">
        <w:t xml:space="preserve"> </w:t>
      </w:r>
    </w:p>
    <w:p w14:paraId="4777DDA7" w14:textId="77777777" w:rsidR="00770523" w:rsidRDefault="00770523">
      <w:r>
        <w:t>Postfach 433</w:t>
      </w:r>
    </w:p>
    <w:p w14:paraId="1681E53A" w14:textId="77777777" w:rsidR="00770523" w:rsidRDefault="00770523">
      <w:r>
        <w:t>236</w:t>
      </w:r>
      <w:r w:rsidR="00EB689A">
        <w:t>94 Eutin</w:t>
      </w:r>
    </w:p>
    <w:p w14:paraId="1043A73B" w14:textId="77777777" w:rsidR="00770523" w:rsidRDefault="00770523"/>
    <w:p w14:paraId="78AAF1FD" w14:textId="77777777" w:rsidR="00770523" w:rsidRDefault="00770523"/>
    <w:p w14:paraId="51127730" w14:textId="67FA7ABB" w:rsidR="00770523" w:rsidRPr="00A92D7D" w:rsidRDefault="00EB689A">
      <w:pPr>
        <w:pStyle w:val="berschrift1"/>
      </w:pPr>
      <w:r w:rsidRPr="00A92D7D">
        <w:t xml:space="preserve">Antrag auf </w:t>
      </w:r>
      <w:r w:rsidR="00F30912" w:rsidRPr="00A92D7D">
        <w:t xml:space="preserve">Förderung </w:t>
      </w:r>
      <w:r w:rsidRPr="00A92D7D">
        <w:t xml:space="preserve">einer Maßnahme zur </w:t>
      </w:r>
      <w:r w:rsidR="00F30912" w:rsidRPr="00A92D7D">
        <w:t>Zusammenarbeit von Jugendhilfe und Schule</w:t>
      </w:r>
      <w:r w:rsidR="00E337E1">
        <w:t xml:space="preserve"> </w:t>
      </w:r>
      <w:r w:rsidR="006855AF" w:rsidRPr="00A92D7D">
        <w:t xml:space="preserve">/ </w:t>
      </w:r>
      <w:r w:rsidRPr="00A92D7D">
        <w:t xml:space="preserve">einer Maßnahme zur </w:t>
      </w:r>
      <w:r w:rsidR="006855AF" w:rsidRPr="00A92D7D">
        <w:t>Förderung der Schulsozialarbeit</w:t>
      </w:r>
    </w:p>
    <w:p w14:paraId="4C734514" w14:textId="7BA073FA" w:rsidR="00770523" w:rsidRDefault="00770523">
      <w:pPr>
        <w:pStyle w:val="berschrift1"/>
      </w:pPr>
    </w:p>
    <w:p w14:paraId="558E2FDD" w14:textId="77777777" w:rsidR="00D674DA" w:rsidRPr="00D674DA" w:rsidRDefault="00D674DA" w:rsidP="00D674DA"/>
    <w:p w14:paraId="7D2DE588" w14:textId="3E3AB640" w:rsidR="00EB689A" w:rsidRDefault="00EB689A" w:rsidP="00EB689A">
      <w:r>
        <w:t>Hiermit beantrage ich für die u.a. Maßnahme eine Zuwendung (Projektförderung):</w:t>
      </w:r>
    </w:p>
    <w:p w14:paraId="6D6E7ADB" w14:textId="426C19F2" w:rsidR="00B57253" w:rsidRDefault="00B57253" w:rsidP="00EB689A"/>
    <w:tbl>
      <w:tblPr>
        <w:tblStyle w:val="Tabellenraster"/>
        <w:tblW w:w="9634" w:type="dxa"/>
        <w:tblLook w:val="04A0" w:firstRow="1" w:lastRow="0" w:firstColumn="1" w:lastColumn="0" w:noHBand="0" w:noVBand="1"/>
      </w:tblPr>
      <w:tblGrid>
        <w:gridCol w:w="2265"/>
        <w:gridCol w:w="2550"/>
        <w:gridCol w:w="1417"/>
        <w:gridCol w:w="3402"/>
      </w:tblGrid>
      <w:tr w:rsidR="00A92D7D" w:rsidRPr="00A92D7D" w14:paraId="04A72951" w14:textId="77777777" w:rsidTr="00A92D7D">
        <w:trPr>
          <w:trHeight w:val="567"/>
        </w:trPr>
        <w:tc>
          <w:tcPr>
            <w:tcW w:w="2265" w:type="dxa"/>
            <w:vAlign w:val="center"/>
          </w:tcPr>
          <w:p w14:paraId="3756B333" w14:textId="3973913A" w:rsidR="00A92D7D" w:rsidRPr="00A92D7D" w:rsidRDefault="00A92D7D" w:rsidP="00EB689A">
            <w:pPr>
              <w:rPr>
                <w:b/>
                <w:bCs/>
                <w:sz w:val="23"/>
                <w:szCs w:val="23"/>
              </w:rPr>
            </w:pPr>
            <w:bookmarkStart w:id="0" w:name="_Hlk189810145"/>
            <w:r w:rsidRPr="00A92D7D">
              <w:rPr>
                <w:b/>
                <w:bCs/>
                <w:sz w:val="23"/>
                <w:szCs w:val="23"/>
              </w:rPr>
              <w:t xml:space="preserve">Bezeichnung der Maßnahme  </w:t>
            </w:r>
          </w:p>
        </w:tc>
        <w:tc>
          <w:tcPr>
            <w:tcW w:w="7369" w:type="dxa"/>
            <w:gridSpan w:val="3"/>
            <w:vAlign w:val="center"/>
          </w:tcPr>
          <w:p w14:paraId="2A47196D" w14:textId="77777777" w:rsidR="00A92D7D" w:rsidRPr="00A92D7D" w:rsidRDefault="00A92D7D" w:rsidP="00EB689A">
            <w:pPr>
              <w:rPr>
                <w:sz w:val="23"/>
                <w:szCs w:val="23"/>
              </w:rPr>
            </w:pPr>
          </w:p>
        </w:tc>
      </w:tr>
      <w:tr w:rsidR="00A92D7D" w:rsidRPr="00A92D7D" w14:paraId="15FDF490" w14:textId="77777777" w:rsidTr="00A92D7D">
        <w:trPr>
          <w:trHeight w:val="567"/>
        </w:trPr>
        <w:tc>
          <w:tcPr>
            <w:tcW w:w="2265" w:type="dxa"/>
            <w:vAlign w:val="center"/>
          </w:tcPr>
          <w:p w14:paraId="1BE8BD2E" w14:textId="56A05E73" w:rsidR="00A92D7D" w:rsidRPr="00A92D7D" w:rsidRDefault="00A92D7D" w:rsidP="00EB689A">
            <w:pPr>
              <w:rPr>
                <w:b/>
                <w:bCs/>
                <w:sz w:val="23"/>
                <w:szCs w:val="23"/>
              </w:rPr>
            </w:pPr>
            <w:r w:rsidRPr="00A92D7D">
              <w:rPr>
                <w:b/>
                <w:bCs/>
                <w:sz w:val="23"/>
                <w:szCs w:val="23"/>
              </w:rPr>
              <w:t xml:space="preserve">Ort der Maßnahme:   </w:t>
            </w:r>
          </w:p>
        </w:tc>
        <w:tc>
          <w:tcPr>
            <w:tcW w:w="7369" w:type="dxa"/>
            <w:gridSpan w:val="3"/>
            <w:vAlign w:val="center"/>
          </w:tcPr>
          <w:p w14:paraId="1FFBB290" w14:textId="77777777" w:rsidR="00A92D7D" w:rsidRPr="00A92D7D" w:rsidRDefault="00A92D7D" w:rsidP="00EB689A">
            <w:pPr>
              <w:rPr>
                <w:sz w:val="23"/>
                <w:szCs w:val="23"/>
              </w:rPr>
            </w:pPr>
          </w:p>
        </w:tc>
      </w:tr>
      <w:tr w:rsidR="00B57253" w:rsidRPr="00A92D7D" w14:paraId="4F18D08D" w14:textId="77777777" w:rsidTr="00A92D7D">
        <w:trPr>
          <w:trHeight w:val="567"/>
        </w:trPr>
        <w:tc>
          <w:tcPr>
            <w:tcW w:w="2265" w:type="dxa"/>
            <w:vAlign w:val="center"/>
          </w:tcPr>
          <w:p w14:paraId="4A9BFF45" w14:textId="5BE1E9D2" w:rsidR="00B57253" w:rsidRPr="00A92D7D" w:rsidRDefault="00A92D7D" w:rsidP="00EB689A">
            <w:pPr>
              <w:rPr>
                <w:b/>
                <w:bCs/>
                <w:sz w:val="23"/>
                <w:szCs w:val="23"/>
              </w:rPr>
            </w:pPr>
            <w:r w:rsidRPr="00A92D7D">
              <w:rPr>
                <w:b/>
                <w:bCs/>
                <w:sz w:val="23"/>
                <w:szCs w:val="23"/>
              </w:rPr>
              <w:t>Beginn</w:t>
            </w:r>
            <w:r w:rsidRPr="00A92D7D">
              <w:rPr>
                <w:b/>
                <w:bCs/>
                <w:sz w:val="23"/>
                <w:szCs w:val="23"/>
              </w:rPr>
              <w:t>:</w:t>
            </w:r>
          </w:p>
        </w:tc>
        <w:tc>
          <w:tcPr>
            <w:tcW w:w="2550" w:type="dxa"/>
            <w:vAlign w:val="center"/>
          </w:tcPr>
          <w:p w14:paraId="5D9CD46E" w14:textId="77777777" w:rsidR="00B57253" w:rsidRPr="00A92D7D" w:rsidRDefault="00B57253" w:rsidP="00EB689A">
            <w:pPr>
              <w:rPr>
                <w:sz w:val="23"/>
                <w:szCs w:val="23"/>
              </w:rPr>
            </w:pPr>
          </w:p>
        </w:tc>
        <w:tc>
          <w:tcPr>
            <w:tcW w:w="1417" w:type="dxa"/>
            <w:vAlign w:val="center"/>
          </w:tcPr>
          <w:p w14:paraId="648E5C0C" w14:textId="5BABA5C4" w:rsidR="00B57253" w:rsidRPr="00A92D7D" w:rsidRDefault="00A92D7D" w:rsidP="00EB689A">
            <w:pPr>
              <w:rPr>
                <w:sz w:val="23"/>
                <w:szCs w:val="23"/>
              </w:rPr>
            </w:pPr>
            <w:r w:rsidRPr="00A92D7D">
              <w:rPr>
                <w:b/>
                <w:bCs/>
                <w:sz w:val="23"/>
                <w:szCs w:val="23"/>
              </w:rPr>
              <w:t>Ende</w:t>
            </w:r>
          </w:p>
        </w:tc>
        <w:tc>
          <w:tcPr>
            <w:tcW w:w="3402" w:type="dxa"/>
            <w:vAlign w:val="center"/>
          </w:tcPr>
          <w:p w14:paraId="446E1B44" w14:textId="77777777" w:rsidR="00B57253" w:rsidRPr="00A92D7D" w:rsidRDefault="00B57253" w:rsidP="00EB689A">
            <w:pPr>
              <w:rPr>
                <w:sz w:val="23"/>
                <w:szCs w:val="23"/>
              </w:rPr>
            </w:pPr>
          </w:p>
        </w:tc>
      </w:tr>
      <w:bookmarkEnd w:id="0"/>
    </w:tbl>
    <w:p w14:paraId="482C3274" w14:textId="77777777" w:rsidR="00B57253" w:rsidRPr="00EB689A" w:rsidRDefault="00B57253" w:rsidP="00EB689A"/>
    <w:p w14:paraId="31C69AA1" w14:textId="41E77DA9" w:rsidR="00D674DA" w:rsidRPr="00A92D7D" w:rsidRDefault="00A92D7D">
      <w:bookmarkStart w:id="1" w:name="_Hlk189810196"/>
      <w:r w:rsidRPr="00A92D7D">
        <w:t>Voraussichtliche Kostenaufstellung:</w:t>
      </w:r>
    </w:p>
    <w:tbl>
      <w:tblPr>
        <w:tblW w:w="95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84"/>
        <w:gridCol w:w="3402"/>
        <w:gridCol w:w="2126"/>
      </w:tblGrid>
      <w:tr w:rsidR="00D674DA" w:rsidRPr="005A2002" w14:paraId="1D53B419" w14:textId="77777777" w:rsidTr="00D96946">
        <w:trPr>
          <w:trHeight w:val="34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bookmarkEnd w:id="1"/>
          <w:p w14:paraId="6CBB44F3" w14:textId="77777777" w:rsidR="00D674DA" w:rsidRPr="005A2002" w:rsidRDefault="00D674DA" w:rsidP="00D96946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5A2002">
              <w:rPr>
                <w:rFonts w:cs="Arial"/>
                <w:b/>
                <w:bCs/>
                <w:color w:val="000000"/>
                <w:sz w:val="28"/>
                <w:szCs w:val="28"/>
              </w:rPr>
              <w:t>Ausgaben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67511B8E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 w:val="28"/>
                <w:szCs w:val="28"/>
              </w:rPr>
            </w:pPr>
            <w:r w:rsidRPr="005A2002">
              <w:rPr>
                <w:rFonts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D9B0B67" w14:textId="77777777" w:rsidR="00D674DA" w:rsidRPr="005A2002" w:rsidRDefault="00D674DA" w:rsidP="00D96946">
            <w:pPr>
              <w:rPr>
                <w:rFonts w:cs="Arial"/>
                <w:b/>
                <w:bCs/>
                <w:color w:val="000000"/>
                <w:sz w:val="28"/>
                <w:szCs w:val="28"/>
              </w:rPr>
            </w:pPr>
            <w:r w:rsidRPr="005A2002">
              <w:rPr>
                <w:rFonts w:cs="Arial"/>
                <w:b/>
                <w:bCs/>
                <w:color w:val="000000"/>
                <w:sz w:val="28"/>
                <w:szCs w:val="28"/>
              </w:rPr>
              <w:t>Einnahmen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301128B7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 w:val="28"/>
                <w:szCs w:val="28"/>
              </w:rPr>
            </w:pPr>
            <w:r w:rsidRPr="005A2002">
              <w:rPr>
                <w:rFonts w:cs="Arial"/>
                <w:color w:val="000000"/>
                <w:sz w:val="28"/>
                <w:szCs w:val="28"/>
              </w:rPr>
              <w:t> </w:t>
            </w:r>
          </w:p>
        </w:tc>
      </w:tr>
      <w:tr w:rsidR="00D674DA" w:rsidRPr="005A2002" w14:paraId="2162C121" w14:textId="77777777" w:rsidTr="00A92D7D">
        <w:trPr>
          <w:trHeight w:val="4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DEBA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Honorare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D4F87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0AC3C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Teilnehmerbeiträge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C4A7F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</w:tr>
      <w:tr w:rsidR="00D674DA" w:rsidRPr="005A2002" w14:paraId="3C750D01" w14:textId="77777777" w:rsidTr="00B57253">
        <w:trPr>
          <w:trHeight w:val="56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7E468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Verbrauchsmittel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24652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077C7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 xml:space="preserve">Eigenmittel des </w:t>
            </w:r>
            <w:r>
              <w:rPr>
                <w:rFonts w:cs="Arial"/>
                <w:color w:val="000000"/>
                <w:szCs w:val="24"/>
              </w:rPr>
              <w:t>Maßnahment</w:t>
            </w:r>
            <w:r w:rsidRPr="005A2002">
              <w:rPr>
                <w:rFonts w:cs="Arial"/>
                <w:color w:val="000000"/>
                <w:szCs w:val="24"/>
              </w:rPr>
              <w:t>rägers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EBC8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</w:tr>
      <w:tr w:rsidR="00D674DA" w:rsidRPr="005A2002" w14:paraId="6B8C77CB" w14:textId="77777777" w:rsidTr="00B57253">
        <w:trPr>
          <w:trHeight w:val="56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0C5CA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Verpflegung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BBD5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D87D" w14:textId="1A91C66A" w:rsidR="00D674DA" w:rsidRPr="005A2002" w:rsidRDefault="00B57253" w:rsidP="00D9694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Andere Zuwendungen (</w:t>
            </w:r>
            <w:r>
              <w:rPr>
                <w:rFonts w:cs="Arial"/>
                <w:color w:val="000000"/>
                <w:szCs w:val="24"/>
              </w:rPr>
              <w:t>Schulverein / Spenden</w:t>
            </w:r>
            <w:r>
              <w:rPr>
                <w:rFonts w:cs="Arial"/>
                <w:color w:val="000000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DB7F" w14:textId="56E68198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</w:p>
        </w:tc>
      </w:tr>
      <w:tr w:rsidR="00D674DA" w:rsidRPr="005A2002" w14:paraId="14EA3D24" w14:textId="77777777" w:rsidTr="00A92D7D">
        <w:trPr>
          <w:trHeight w:val="4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C8CBA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Fahrtkosten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F774A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22CF" w14:textId="59654487" w:rsidR="00D674DA" w:rsidRPr="00B86697" w:rsidRDefault="00B57253" w:rsidP="00D9694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Mittel</w:t>
            </w:r>
            <w:r w:rsidRPr="005A2002">
              <w:rPr>
                <w:rFonts w:cs="Arial"/>
                <w:color w:val="000000"/>
                <w:szCs w:val="24"/>
              </w:rPr>
              <w:t xml:space="preserve"> de</w:t>
            </w:r>
            <w:r>
              <w:rPr>
                <w:rFonts w:cs="Arial"/>
                <w:color w:val="000000"/>
                <w:szCs w:val="24"/>
              </w:rPr>
              <w:t xml:space="preserve">s </w:t>
            </w:r>
            <w:r>
              <w:rPr>
                <w:rFonts w:cs="Arial"/>
                <w:color w:val="000000"/>
                <w:szCs w:val="24"/>
              </w:rPr>
              <w:t>örtlichen Trägers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41945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</w:p>
        </w:tc>
      </w:tr>
      <w:tr w:rsidR="00D674DA" w:rsidRPr="005A2002" w14:paraId="1A888433" w14:textId="77777777" w:rsidTr="00A92D7D">
        <w:trPr>
          <w:trHeight w:val="4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5615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Sonst. Ausgaben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B52D4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53168" w14:textId="526708B7" w:rsidR="00D674DA" w:rsidRPr="005A2002" w:rsidRDefault="00B57253" w:rsidP="00D9694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Mittel</w:t>
            </w:r>
            <w:r w:rsidRPr="00B86697">
              <w:rPr>
                <w:rFonts w:cs="Arial"/>
                <w:color w:val="000000"/>
                <w:szCs w:val="24"/>
              </w:rPr>
              <w:t xml:space="preserve"> der Kommune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54AEE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</w:tr>
      <w:tr w:rsidR="00D674DA" w:rsidRPr="005A2002" w14:paraId="08EDF656" w14:textId="77777777" w:rsidTr="00A92D7D">
        <w:trPr>
          <w:trHeight w:val="4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4560C" w14:textId="77777777" w:rsidR="00D674DA" w:rsidRPr="005A2002" w:rsidRDefault="00D674DA" w:rsidP="00D96946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C2B5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6402" w14:textId="77777777" w:rsidR="00D674DA" w:rsidRPr="005A2002" w:rsidRDefault="00D674DA" w:rsidP="00D96946">
            <w:pPr>
              <w:rPr>
                <w:rFonts w:cs="Arial"/>
                <w:b/>
                <w:bCs/>
                <w:color w:val="000000"/>
                <w:szCs w:val="24"/>
              </w:rPr>
            </w:pPr>
            <w:r w:rsidRPr="005A2002">
              <w:rPr>
                <w:rFonts w:cs="Arial"/>
                <w:b/>
                <w:bCs/>
                <w:color w:val="000000"/>
                <w:szCs w:val="24"/>
              </w:rPr>
              <w:t>Beantragte Kreismittel</w:t>
            </w:r>
            <w:r>
              <w:rPr>
                <w:rFonts w:cs="Arial"/>
                <w:b/>
                <w:bCs/>
                <w:color w:val="000000"/>
                <w:szCs w:val="24"/>
              </w:rPr>
              <w:t>*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91CC" w14:textId="77777777" w:rsidR="00D674DA" w:rsidRPr="005A2002" w:rsidRDefault="00D674DA" w:rsidP="00D96946">
            <w:pPr>
              <w:jc w:val="right"/>
              <w:rPr>
                <w:rFonts w:cs="Arial"/>
                <w:color w:val="000000"/>
                <w:szCs w:val="24"/>
              </w:rPr>
            </w:pPr>
            <w:r w:rsidRPr="005A2002">
              <w:rPr>
                <w:rFonts w:cs="Arial"/>
                <w:color w:val="000000"/>
                <w:szCs w:val="24"/>
              </w:rPr>
              <w:t> </w:t>
            </w:r>
          </w:p>
        </w:tc>
      </w:tr>
      <w:tr w:rsidR="00D674DA" w:rsidRPr="00B57253" w14:paraId="7BBE82EF" w14:textId="77777777" w:rsidTr="00B57253">
        <w:trPr>
          <w:trHeight w:val="56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EFB3" w14:textId="77777777" w:rsidR="00D674DA" w:rsidRPr="00B57253" w:rsidRDefault="00D674DA" w:rsidP="00D96946">
            <w:pPr>
              <w:rPr>
                <w:rFonts w:cs="Arial"/>
                <w:b/>
                <w:bCs/>
                <w:color w:val="000000"/>
                <w:szCs w:val="24"/>
              </w:rPr>
            </w:pPr>
            <w:r w:rsidRPr="00B57253">
              <w:rPr>
                <w:rFonts w:cs="Arial"/>
                <w:b/>
                <w:bCs/>
                <w:color w:val="000000"/>
                <w:szCs w:val="24"/>
              </w:rPr>
              <w:t>Gesamtausgaben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B712D" w14:textId="77777777" w:rsidR="00D674DA" w:rsidRPr="00B57253" w:rsidRDefault="00D674DA" w:rsidP="00D96946">
            <w:pPr>
              <w:jc w:val="right"/>
              <w:rPr>
                <w:rFonts w:cs="Arial"/>
                <w:b/>
                <w:bCs/>
                <w:color w:val="000000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1D2AC" w14:textId="77777777" w:rsidR="00D674DA" w:rsidRPr="00B57253" w:rsidRDefault="00D674DA" w:rsidP="00D96946">
            <w:pPr>
              <w:rPr>
                <w:rFonts w:cs="Arial"/>
                <w:b/>
                <w:bCs/>
                <w:color w:val="000000"/>
                <w:szCs w:val="24"/>
              </w:rPr>
            </w:pPr>
            <w:r w:rsidRPr="00B57253">
              <w:rPr>
                <w:rFonts w:cs="Arial"/>
                <w:b/>
                <w:bCs/>
                <w:color w:val="000000"/>
                <w:szCs w:val="24"/>
              </w:rPr>
              <w:t>Gesamteinnahmen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C5C3" w14:textId="77777777" w:rsidR="00D674DA" w:rsidRPr="00B57253" w:rsidRDefault="00D674DA" w:rsidP="00D96946">
            <w:pPr>
              <w:jc w:val="right"/>
              <w:rPr>
                <w:rFonts w:cs="Arial"/>
                <w:b/>
                <w:bCs/>
                <w:color w:val="000000"/>
                <w:szCs w:val="24"/>
              </w:rPr>
            </w:pPr>
            <w:r w:rsidRPr="00B57253">
              <w:rPr>
                <w:rFonts w:cs="Arial"/>
                <w:b/>
                <w:bCs/>
                <w:color w:val="000000"/>
                <w:szCs w:val="24"/>
              </w:rPr>
              <w:t> </w:t>
            </w:r>
          </w:p>
        </w:tc>
      </w:tr>
    </w:tbl>
    <w:p w14:paraId="3BA13384" w14:textId="30BA6031" w:rsidR="00770523" w:rsidRPr="008A42DC" w:rsidRDefault="00770523">
      <w:pPr>
        <w:rPr>
          <w:sz w:val="20"/>
        </w:rPr>
      </w:pPr>
      <w:bookmarkStart w:id="2" w:name="_Hlk189810229"/>
      <w:r w:rsidRPr="008A42DC">
        <w:rPr>
          <w:sz w:val="20"/>
        </w:rPr>
        <w:t xml:space="preserve">                                                       * Bei geringerem Fehlbedarf bitte reduzierte Kreismittel angeben</w:t>
      </w:r>
    </w:p>
    <w:bookmarkEnd w:id="2"/>
    <w:p w14:paraId="32422D97" w14:textId="77777777" w:rsidR="00770523" w:rsidRPr="00A92D7D" w:rsidRDefault="00770523">
      <w:pPr>
        <w:rPr>
          <w:sz w:val="22"/>
          <w:szCs w:val="22"/>
        </w:rPr>
      </w:pPr>
    </w:p>
    <w:p w14:paraId="2FDBBD24" w14:textId="77777777" w:rsidR="00770523" w:rsidRDefault="00770523">
      <w:pPr>
        <w:rPr>
          <w:sz w:val="20"/>
        </w:rPr>
      </w:pPr>
      <w:bookmarkStart w:id="3" w:name="_Hlk189810377"/>
      <w:r>
        <w:rPr>
          <w:sz w:val="20"/>
        </w:rPr>
        <w:t xml:space="preserve">Der Antragsteller erklärt, dass die Zuwendung ausschließlich für die o.a. Maßnahme verwendet, dass - außer den im Finanzierungsplan aufgeführten Mitteln – weitere Kreismittel anderer Stellen nicht in Anspruch genommen wurden, dass die in diesem Verwendungsnachweis gemachten Angaben richtig und vollständig sind.  </w:t>
      </w:r>
    </w:p>
    <w:bookmarkEnd w:id="3"/>
    <w:p w14:paraId="1BF3EC44" w14:textId="77777777" w:rsidR="00770523" w:rsidRDefault="00770523">
      <w:pPr>
        <w:rPr>
          <w:sz w:val="20"/>
        </w:rPr>
      </w:pPr>
    </w:p>
    <w:p w14:paraId="62DCFDC4" w14:textId="77777777" w:rsidR="00D674DA" w:rsidRPr="00B86697" w:rsidRDefault="00D674DA" w:rsidP="00D674DA">
      <w:pPr>
        <w:rPr>
          <w:szCs w:val="24"/>
        </w:rPr>
      </w:pPr>
      <w:r w:rsidRPr="00B86697">
        <w:rPr>
          <w:szCs w:val="24"/>
          <w:u w:val="single"/>
        </w:rPr>
        <w:t>Bankverbindung</w:t>
      </w:r>
    </w:p>
    <w:tbl>
      <w:tblPr>
        <w:tblStyle w:val="Tabellenraster"/>
        <w:tblW w:w="9464" w:type="dxa"/>
        <w:tblLook w:val="04A0" w:firstRow="1" w:lastRow="0" w:firstColumn="1" w:lastColumn="0" w:noHBand="0" w:noVBand="1"/>
      </w:tblPr>
      <w:tblGrid>
        <w:gridCol w:w="2093"/>
        <w:gridCol w:w="7371"/>
      </w:tblGrid>
      <w:tr w:rsidR="00D674DA" w:rsidRPr="00B86697" w14:paraId="41263227" w14:textId="77777777" w:rsidTr="00D674DA">
        <w:trPr>
          <w:trHeight w:val="454"/>
        </w:trPr>
        <w:tc>
          <w:tcPr>
            <w:tcW w:w="2093" w:type="dxa"/>
            <w:vAlign w:val="center"/>
          </w:tcPr>
          <w:p w14:paraId="530020EB" w14:textId="77777777" w:rsidR="00D674DA" w:rsidRPr="00B86697" w:rsidRDefault="00D674DA" w:rsidP="00D96946">
            <w:pPr>
              <w:rPr>
                <w:szCs w:val="24"/>
              </w:rPr>
            </w:pPr>
            <w:r w:rsidRPr="00B86697">
              <w:rPr>
                <w:szCs w:val="24"/>
              </w:rPr>
              <w:t>Kontoinhaber</w:t>
            </w:r>
          </w:p>
        </w:tc>
        <w:tc>
          <w:tcPr>
            <w:tcW w:w="7371" w:type="dxa"/>
            <w:vAlign w:val="center"/>
          </w:tcPr>
          <w:p w14:paraId="46FBB39C" w14:textId="77777777" w:rsidR="00D674DA" w:rsidRPr="00B86697" w:rsidRDefault="00D674DA" w:rsidP="00D96946">
            <w:pPr>
              <w:rPr>
                <w:szCs w:val="24"/>
              </w:rPr>
            </w:pPr>
          </w:p>
        </w:tc>
      </w:tr>
      <w:tr w:rsidR="00D674DA" w:rsidRPr="00B86697" w14:paraId="7DF7A197" w14:textId="77777777" w:rsidTr="00D674DA">
        <w:trPr>
          <w:trHeight w:val="454"/>
        </w:trPr>
        <w:tc>
          <w:tcPr>
            <w:tcW w:w="2093" w:type="dxa"/>
            <w:vAlign w:val="center"/>
          </w:tcPr>
          <w:p w14:paraId="715ECAC5" w14:textId="77777777" w:rsidR="00D674DA" w:rsidRPr="00B86697" w:rsidRDefault="00D674DA" w:rsidP="00D96946">
            <w:pPr>
              <w:rPr>
                <w:szCs w:val="24"/>
              </w:rPr>
            </w:pPr>
            <w:r w:rsidRPr="00B86697">
              <w:rPr>
                <w:szCs w:val="24"/>
              </w:rPr>
              <w:t xml:space="preserve">Bankinstitut: </w:t>
            </w:r>
          </w:p>
        </w:tc>
        <w:tc>
          <w:tcPr>
            <w:tcW w:w="7371" w:type="dxa"/>
            <w:vAlign w:val="center"/>
          </w:tcPr>
          <w:p w14:paraId="5C95E824" w14:textId="77777777" w:rsidR="00D674DA" w:rsidRPr="00B86697" w:rsidRDefault="00D674DA" w:rsidP="00D96946">
            <w:pPr>
              <w:rPr>
                <w:szCs w:val="24"/>
              </w:rPr>
            </w:pPr>
          </w:p>
        </w:tc>
      </w:tr>
      <w:tr w:rsidR="00D674DA" w:rsidRPr="00B86697" w14:paraId="7B40BE1D" w14:textId="77777777" w:rsidTr="00D674DA">
        <w:trPr>
          <w:trHeight w:val="454"/>
        </w:trPr>
        <w:tc>
          <w:tcPr>
            <w:tcW w:w="2093" w:type="dxa"/>
            <w:vAlign w:val="center"/>
          </w:tcPr>
          <w:p w14:paraId="1FFF0901" w14:textId="77777777" w:rsidR="00D674DA" w:rsidRPr="00B86697" w:rsidRDefault="00D674DA" w:rsidP="00D96946">
            <w:pPr>
              <w:rPr>
                <w:szCs w:val="24"/>
              </w:rPr>
            </w:pPr>
            <w:r w:rsidRPr="00B86697">
              <w:rPr>
                <w:szCs w:val="24"/>
              </w:rPr>
              <w:t>IBAN</w:t>
            </w:r>
          </w:p>
        </w:tc>
        <w:tc>
          <w:tcPr>
            <w:tcW w:w="7371" w:type="dxa"/>
            <w:vAlign w:val="center"/>
          </w:tcPr>
          <w:p w14:paraId="16093B9D" w14:textId="77777777" w:rsidR="00D674DA" w:rsidRPr="00B86697" w:rsidRDefault="00D674DA" w:rsidP="00D96946">
            <w:pPr>
              <w:rPr>
                <w:szCs w:val="24"/>
              </w:rPr>
            </w:pPr>
          </w:p>
        </w:tc>
      </w:tr>
    </w:tbl>
    <w:p w14:paraId="18119F07" w14:textId="77777777" w:rsidR="00A92D7D" w:rsidRDefault="00A92D7D" w:rsidP="00A92D7D">
      <w:pPr>
        <w:tabs>
          <w:tab w:val="left" w:pos="4500"/>
          <w:tab w:val="center" w:pos="4961"/>
        </w:tabs>
        <w:rPr>
          <w:sz w:val="20"/>
        </w:rPr>
      </w:pPr>
    </w:p>
    <w:p w14:paraId="7DCA54B2" w14:textId="2073DDD3" w:rsidR="00D674DA" w:rsidRDefault="00A92D7D" w:rsidP="00A92D7D">
      <w:pPr>
        <w:tabs>
          <w:tab w:val="left" w:pos="4500"/>
          <w:tab w:val="center" w:pos="4961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 w:rsidR="00D674DA">
        <w:rPr>
          <w:sz w:val="20"/>
        </w:rPr>
        <w:t>- 2 -</w:t>
      </w:r>
    </w:p>
    <w:p w14:paraId="0D7E0DE0" w14:textId="77777777" w:rsidR="00770523" w:rsidRDefault="00770523">
      <w:pPr>
        <w:jc w:val="center"/>
        <w:rPr>
          <w:sz w:val="20"/>
        </w:rPr>
      </w:pPr>
      <w:r>
        <w:rPr>
          <w:sz w:val="20"/>
        </w:rPr>
        <w:lastRenderedPageBreak/>
        <w:t>- 2 -</w:t>
      </w:r>
    </w:p>
    <w:p w14:paraId="37E6F1A3" w14:textId="77777777" w:rsidR="00770523" w:rsidRDefault="00770523">
      <w:pPr>
        <w:rPr>
          <w:sz w:val="22"/>
        </w:rPr>
      </w:pPr>
    </w:p>
    <w:p w14:paraId="31D0DAF3" w14:textId="68C63D6D" w:rsidR="00770523" w:rsidRPr="008A42DC" w:rsidRDefault="00770523">
      <w:pPr>
        <w:rPr>
          <w:b/>
          <w:bCs/>
          <w:szCs w:val="24"/>
        </w:rPr>
      </w:pPr>
      <w:r w:rsidRPr="008A42DC">
        <w:rPr>
          <w:b/>
          <w:bCs/>
          <w:szCs w:val="24"/>
        </w:rPr>
        <w:t>Zielgruppe:</w:t>
      </w:r>
    </w:p>
    <w:p w14:paraId="182F7044" w14:textId="77777777" w:rsidR="008A42DC" w:rsidRDefault="008A42DC">
      <w:pPr>
        <w:rPr>
          <w:b/>
          <w:bCs/>
          <w:sz w:val="22"/>
        </w:rPr>
      </w:pPr>
    </w:p>
    <w:p w14:paraId="346C62DC" w14:textId="77777777" w:rsidR="00770523" w:rsidRDefault="00EB689A">
      <w:pPr>
        <w:rPr>
          <w:sz w:val="22"/>
        </w:rPr>
      </w:pPr>
      <w:r>
        <w:rPr>
          <w:sz w:val="22"/>
        </w:rPr>
        <w:t>Die Maßnahme richtet sich an:</w:t>
      </w:r>
    </w:p>
    <w:p w14:paraId="3D196FCF" w14:textId="77777777" w:rsidR="00CF2BBD" w:rsidRDefault="00CF2BBD">
      <w:pPr>
        <w:rPr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096"/>
      </w:tblGrid>
      <w:tr w:rsidR="00CF2BBD" w:rsidRPr="00D7637A" w14:paraId="2024097B" w14:textId="77777777" w:rsidTr="00436A56">
        <w:trPr>
          <w:jc w:val="center"/>
        </w:trPr>
        <w:tc>
          <w:tcPr>
            <w:tcW w:w="3510" w:type="dxa"/>
            <w:shd w:val="clear" w:color="auto" w:fill="F2F2F2"/>
          </w:tcPr>
          <w:p w14:paraId="13E32288" w14:textId="77777777" w:rsidR="00CF2BBD" w:rsidRPr="00D7637A" w:rsidRDefault="00CF2BBD">
            <w:pPr>
              <w:rPr>
                <w:b/>
                <w:sz w:val="28"/>
                <w:szCs w:val="28"/>
              </w:rPr>
            </w:pPr>
            <w:r w:rsidRPr="00D7637A">
              <w:rPr>
                <w:b/>
                <w:sz w:val="28"/>
                <w:szCs w:val="28"/>
              </w:rPr>
              <w:t>Zielgruppe</w:t>
            </w:r>
          </w:p>
          <w:p w14:paraId="0BB07614" w14:textId="77777777" w:rsidR="00CF2BBD" w:rsidRPr="00D7637A" w:rsidRDefault="00CF2BBD">
            <w:pPr>
              <w:rPr>
                <w:b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F2F2F2"/>
          </w:tcPr>
          <w:p w14:paraId="0BAE995D" w14:textId="05B2AEE5" w:rsidR="00CF2BBD" w:rsidRPr="00D7637A" w:rsidRDefault="00CF2BBD">
            <w:pPr>
              <w:rPr>
                <w:b/>
                <w:sz w:val="28"/>
                <w:szCs w:val="28"/>
              </w:rPr>
            </w:pPr>
            <w:r w:rsidRPr="00D7637A">
              <w:rPr>
                <w:b/>
                <w:sz w:val="28"/>
                <w:szCs w:val="28"/>
              </w:rPr>
              <w:t>Anzahl</w:t>
            </w:r>
            <w:r w:rsidR="00436A56">
              <w:rPr>
                <w:b/>
                <w:sz w:val="28"/>
                <w:szCs w:val="28"/>
              </w:rPr>
              <w:t xml:space="preserve"> </w:t>
            </w:r>
            <w:r w:rsidR="00A92D7D" w:rsidRPr="00A92D7D">
              <w:rPr>
                <w:bCs/>
                <w:sz w:val="28"/>
                <w:szCs w:val="28"/>
              </w:rPr>
              <w:t>(geschätzt)</w:t>
            </w:r>
          </w:p>
          <w:p w14:paraId="443E2BD3" w14:textId="77777777" w:rsidR="00CF2BBD" w:rsidRPr="00D7637A" w:rsidRDefault="00CF2BBD">
            <w:pPr>
              <w:rPr>
                <w:b/>
                <w:sz w:val="28"/>
                <w:szCs w:val="28"/>
              </w:rPr>
            </w:pPr>
          </w:p>
        </w:tc>
      </w:tr>
      <w:tr w:rsidR="00CF2BBD" w:rsidRPr="00D7637A" w14:paraId="0A81DC91" w14:textId="77777777" w:rsidTr="00436A56">
        <w:trPr>
          <w:jc w:val="center"/>
        </w:trPr>
        <w:tc>
          <w:tcPr>
            <w:tcW w:w="3510" w:type="dxa"/>
            <w:shd w:val="clear" w:color="auto" w:fill="auto"/>
          </w:tcPr>
          <w:p w14:paraId="218C86A2" w14:textId="77777777" w:rsidR="00CF2BBD" w:rsidRPr="00D7637A" w:rsidRDefault="00CF2BBD">
            <w:pPr>
              <w:rPr>
                <w:sz w:val="22"/>
              </w:rPr>
            </w:pPr>
            <w:r w:rsidRPr="00D7637A">
              <w:rPr>
                <w:sz w:val="22"/>
              </w:rPr>
              <w:t>Kinder und Jugendliche</w:t>
            </w:r>
          </w:p>
        </w:tc>
        <w:tc>
          <w:tcPr>
            <w:tcW w:w="3096" w:type="dxa"/>
            <w:shd w:val="clear" w:color="auto" w:fill="auto"/>
          </w:tcPr>
          <w:p w14:paraId="2715AB40" w14:textId="77777777" w:rsidR="00CF2BBD" w:rsidRPr="00D7637A" w:rsidRDefault="00CF2BBD">
            <w:pPr>
              <w:rPr>
                <w:sz w:val="22"/>
              </w:rPr>
            </w:pPr>
          </w:p>
          <w:p w14:paraId="05578B26" w14:textId="77777777" w:rsidR="00CF2BBD" w:rsidRPr="00D7637A" w:rsidRDefault="00CF2BBD">
            <w:pPr>
              <w:rPr>
                <w:sz w:val="22"/>
              </w:rPr>
            </w:pPr>
          </w:p>
        </w:tc>
      </w:tr>
      <w:tr w:rsidR="00CF2BBD" w:rsidRPr="00D7637A" w14:paraId="3981FE79" w14:textId="77777777" w:rsidTr="00436A56">
        <w:trPr>
          <w:jc w:val="center"/>
        </w:trPr>
        <w:tc>
          <w:tcPr>
            <w:tcW w:w="3510" w:type="dxa"/>
            <w:shd w:val="clear" w:color="auto" w:fill="auto"/>
          </w:tcPr>
          <w:p w14:paraId="32F75D26" w14:textId="77777777" w:rsidR="00CF2BBD" w:rsidRPr="00D7637A" w:rsidRDefault="00CF2BBD">
            <w:pPr>
              <w:rPr>
                <w:sz w:val="22"/>
              </w:rPr>
            </w:pPr>
            <w:r w:rsidRPr="00D7637A">
              <w:rPr>
                <w:sz w:val="22"/>
              </w:rPr>
              <w:t>Schulsozialarbeiter</w:t>
            </w:r>
          </w:p>
        </w:tc>
        <w:tc>
          <w:tcPr>
            <w:tcW w:w="3096" w:type="dxa"/>
            <w:shd w:val="clear" w:color="auto" w:fill="auto"/>
          </w:tcPr>
          <w:p w14:paraId="56BD56AA" w14:textId="77777777" w:rsidR="00CF2BBD" w:rsidRPr="00D7637A" w:rsidRDefault="00CF2BBD">
            <w:pPr>
              <w:rPr>
                <w:sz w:val="22"/>
              </w:rPr>
            </w:pPr>
          </w:p>
          <w:p w14:paraId="38B2AC1F" w14:textId="77777777" w:rsidR="00CF2BBD" w:rsidRPr="00D7637A" w:rsidRDefault="00CF2BBD">
            <w:pPr>
              <w:rPr>
                <w:sz w:val="22"/>
              </w:rPr>
            </w:pPr>
          </w:p>
        </w:tc>
      </w:tr>
      <w:tr w:rsidR="00CF2BBD" w:rsidRPr="00D7637A" w14:paraId="69FFA087" w14:textId="77777777" w:rsidTr="00436A56">
        <w:trPr>
          <w:jc w:val="center"/>
        </w:trPr>
        <w:tc>
          <w:tcPr>
            <w:tcW w:w="3510" w:type="dxa"/>
            <w:shd w:val="clear" w:color="auto" w:fill="auto"/>
          </w:tcPr>
          <w:p w14:paraId="4B0C404C" w14:textId="77777777" w:rsidR="00CF2BBD" w:rsidRPr="00D7637A" w:rsidRDefault="00CF2BBD">
            <w:pPr>
              <w:rPr>
                <w:sz w:val="22"/>
              </w:rPr>
            </w:pPr>
            <w:r w:rsidRPr="00D7637A">
              <w:rPr>
                <w:sz w:val="22"/>
              </w:rPr>
              <w:t>Lehrer</w:t>
            </w:r>
          </w:p>
        </w:tc>
        <w:tc>
          <w:tcPr>
            <w:tcW w:w="3096" w:type="dxa"/>
            <w:shd w:val="clear" w:color="auto" w:fill="auto"/>
          </w:tcPr>
          <w:p w14:paraId="300B835E" w14:textId="77777777" w:rsidR="00CF2BBD" w:rsidRPr="00D7637A" w:rsidRDefault="00CF2BBD">
            <w:pPr>
              <w:rPr>
                <w:sz w:val="22"/>
              </w:rPr>
            </w:pPr>
          </w:p>
          <w:p w14:paraId="44BB8C3C" w14:textId="77777777" w:rsidR="00CF2BBD" w:rsidRPr="00D7637A" w:rsidRDefault="00CF2BBD">
            <w:pPr>
              <w:rPr>
                <w:sz w:val="22"/>
              </w:rPr>
            </w:pPr>
          </w:p>
        </w:tc>
      </w:tr>
      <w:tr w:rsidR="00CF2BBD" w:rsidRPr="00D7637A" w14:paraId="7F0604AD" w14:textId="77777777" w:rsidTr="00436A56">
        <w:trPr>
          <w:jc w:val="center"/>
        </w:trPr>
        <w:tc>
          <w:tcPr>
            <w:tcW w:w="3510" w:type="dxa"/>
            <w:shd w:val="clear" w:color="auto" w:fill="auto"/>
          </w:tcPr>
          <w:p w14:paraId="0EBE46DE" w14:textId="77777777" w:rsidR="00CF2BBD" w:rsidRPr="00D7637A" w:rsidRDefault="00CF2BBD">
            <w:pPr>
              <w:rPr>
                <w:sz w:val="22"/>
              </w:rPr>
            </w:pPr>
            <w:r w:rsidRPr="00D7637A">
              <w:rPr>
                <w:sz w:val="22"/>
              </w:rPr>
              <w:t>Eltern</w:t>
            </w:r>
          </w:p>
        </w:tc>
        <w:tc>
          <w:tcPr>
            <w:tcW w:w="3096" w:type="dxa"/>
            <w:shd w:val="clear" w:color="auto" w:fill="auto"/>
          </w:tcPr>
          <w:p w14:paraId="34B174BC" w14:textId="77777777" w:rsidR="00CF2BBD" w:rsidRPr="00D7637A" w:rsidRDefault="00CF2BBD">
            <w:pPr>
              <w:rPr>
                <w:sz w:val="22"/>
              </w:rPr>
            </w:pPr>
          </w:p>
          <w:p w14:paraId="16D83215" w14:textId="77777777" w:rsidR="00CF2BBD" w:rsidRPr="00D7637A" w:rsidRDefault="00CF2BBD">
            <w:pPr>
              <w:rPr>
                <w:sz w:val="22"/>
              </w:rPr>
            </w:pPr>
          </w:p>
        </w:tc>
      </w:tr>
      <w:tr w:rsidR="00CF2BBD" w:rsidRPr="00D7637A" w14:paraId="31D4C962" w14:textId="77777777" w:rsidTr="00436A56">
        <w:trPr>
          <w:jc w:val="center"/>
        </w:trPr>
        <w:tc>
          <w:tcPr>
            <w:tcW w:w="3510" w:type="dxa"/>
            <w:shd w:val="clear" w:color="auto" w:fill="auto"/>
          </w:tcPr>
          <w:p w14:paraId="24EE51C4" w14:textId="6512FED9" w:rsidR="00CF2BBD" w:rsidRPr="00D7637A" w:rsidRDefault="00CF2BBD" w:rsidP="00CF2BBD">
            <w:pPr>
              <w:rPr>
                <w:sz w:val="22"/>
              </w:rPr>
            </w:pPr>
            <w:r w:rsidRPr="00D7637A">
              <w:rPr>
                <w:sz w:val="22"/>
              </w:rPr>
              <w:t>Soziale Dienste der Jugendhilfe</w:t>
            </w:r>
          </w:p>
        </w:tc>
        <w:tc>
          <w:tcPr>
            <w:tcW w:w="3096" w:type="dxa"/>
            <w:shd w:val="clear" w:color="auto" w:fill="auto"/>
          </w:tcPr>
          <w:p w14:paraId="65C39BDA" w14:textId="77777777" w:rsidR="00CF2BBD" w:rsidRPr="00D7637A" w:rsidRDefault="00CF2BBD">
            <w:pPr>
              <w:rPr>
                <w:sz w:val="22"/>
              </w:rPr>
            </w:pPr>
          </w:p>
          <w:p w14:paraId="1C3ED742" w14:textId="77777777" w:rsidR="00CF2BBD" w:rsidRPr="00D7637A" w:rsidRDefault="00CF2BBD">
            <w:pPr>
              <w:rPr>
                <w:sz w:val="22"/>
              </w:rPr>
            </w:pPr>
          </w:p>
        </w:tc>
      </w:tr>
      <w:tr w:rsidR="00CF2BBD" w:rsidRPr="00D7637A" w14:paraId="37881A51" w14:textId="77777777" w:rsidTr="00436A56">
        <w:trPr>
          <w:jc w:val="center"/>
        </w:trPr>
        <w:tc>
          <w:tcPr>
            <w:tcW w:w="3510" w:type="dxa"/>
            <w:shd w:val="clear" w:color="auto" w:fill="auto"/>
          </w:tcPr>
          <w:p w14:paraId="4B3E763D" w14:textId="77777777" w:rsidR="00CF2BBD" w:rsidRDefault="00CF2BBD">
            <w:pPr>
              <w:rPr>
                <w:sz w:val="22"/>
              </w:rPr>
            </w:pPr>
          </w:p>
          <w:p w14:paraId="364AE07F" w14:textId="77777777" w:rsidR="00436A56" w:rsidRPr="00D7637A" w:rsidRDefault="00436A56">
            <w:pPr>
              <w:rPr>
                <w:sz w:val="22"/>
              </w:rPr>
            </w:pPr>
          </w:p>
        </w:tc>
        <w:tc>
          <w:tcPr>
            <w:tcW w:w="3096" w:type="dxa"/>
            <w:shd w:val="clear" w:color="auto" w:fill="auto"/>
          </w:tcPr>
          <w:p w14:paraId="719335E9" w14:textId="77777777" w:rsidR="00CF2BBD" w:rsidRPr="00D7637A" w:rsidRDefault="00CF2BBD">
            <w:pPr>
              <w:rPr>
                <w:sz w:val="22"/>
              </w:rPr>
            </w:pPr>
          </w:p>
        </w:tc>
      </w:tr>
    </w:tbl>
    <w:p w14:paraId="7B6653D6" w14:textId="77777777" w:rsidR="00EB689A" w:rsidRDefault="00EB689A">
      <w:pPr>
        <w:rPr>
          <w:sz w:val="22"/>
        </w:rPr>
      </w:pPr>
    </w:p>
    <w:p w14:paraId="1FAB44B6" w14:textId="77777777" w:rsidR="00770523" w:rsidRDefault="00770523">
      <w:pPr>
        <w:rPr>
          <w:sz w:val="22"/>
        </w:rPr>
      </w:pPr>
    </w:p>
    <w:p w14:paraId="0877B949" w14:textId="6EF2A93B" w:rsidR="00770523" w:rsidRDefault="00770523">
      <w:pPr>
        <w:rPr>
          <w:b/>
          <w:bCs/>
          <w:szCs w:val="24"/>
        </w:rPr>
      </w:pPr>
      <w:r w:rsidRPr="008A42DC">
        <w:rPr>
          <w:b/>
          <w:bCs/>
          <w:szCs w:val="24"/>
        </w:rPr>
        <w:t xml:space="preserve">Ziel der Maßnahme: </w:t>
      </w:r>
    </w:p>
    <w:p w14:paraId="6E53360A" w14:textId="77777777" w:rsidR="008A42DC" w:rsidRPr="008A42DC" w:rsidRDefault="008A42DC">
      <w:pPr>
        <w:rPr>
          <w:b/>
          <w:bCs/>
          <w:szCs w:val="24"/>
        </w:rPr>
      </w:pPr>
    </w:p>
    <w:p w14:paraId="740BDDB7" w14:textId="77777777" w:rsidR="00770523" w:rsidRDefault="00EB689A">
      <w:pPr>
        <w:rPr>
          <w:sz w:val="22"/>
        </w:rPr>
      </w:pPr>
      <w:r>
        <w:rPr>
          <w:sz w:val="22"/>
        </w:rPr>
        <w:t>Stellen Sie die Ziele und Schwerpunkte der Maßnahme dar:</w:t>
      </w:r>
    </w:p>
    <w:p w14:paraId="0645982A" w14:textId="77777777" w:rsidR="00CF2BBD" w:rsidRDefault="00CF2BBD"/>
    <w:p w14:paraId="36EB3F47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9E74D39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98A7A05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077E477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846A1E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CE7E648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77A026B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BB876E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B476884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D817CD3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B9E8192" w14:textId="77777777" w:rsidR="00770523" w:rsidRDefault="00770523"/>
    <w:p w14:paraId="1ADD8C7E" w14:textId="094D1659" w:rsidR="00770523" w:rsidRDefault="00770523">
      <w:pPr>
        <w:rPr>
          <w:b/>
          <w:bCs/>
          <w:szCs w:val="24"/>
        </w:rPr>
      </w:pPr>
      <w:r w:rsidRPr="008A42DC">
        <w:rPr>
          <w:b/>
          <w:bCs/>
          <w:szCs w:val="24"/>
        </w:rPr>
        <w:t>Beschreibung der Arbeitsweise:</w:t>
      </w:r>
    </w:p>
    <w:p w14:paraId="6D5EF96B" w14:textId="77777777" w:rsidR="008A42DC" w:rsidRPr="008A42DC" w:rsidRDefault="008A42DC">
      <w:pPr>
        <w:rPr>
          <w:b/>
          <w:bCs/>
          <w:szCs w:val="24"/>
        </w:rPr>
      </w:pPr>
    </w:p>
    <w:p w14:paraId="40637811" w14:textId="77777777" w:rsidR="00770523" w:rsidRDefault="00EB689A">
      <w:r>
        <w:rPr>
          <w:sz w:val="22"/>
        </w:rPr>
        <w:t>Welche Arbeitsweisen und Methoden wenden Sie an?</w:t>
      </w:r>
    </w:p>
    <w:p w14:paraId="43020A27" w14:textId="77777777" w:rsidR="00770523" w:rsidRDefault="00770523"/>
    <w:p w14:paraId="404C5C2D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</w:rPr>
      </w:pPr>
    </w:p>
    <w:p w14:paraId="4C78F44D" w14:textId="77777777" w:rsidR="00770523" w:rsidRDefault="00770523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7411286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67095BD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82D658D" w14:textId="236A55DE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6CDAB3" w14:textId="77777777" w:rsidR="00A92D7D" w:rsidRDefault="00A92D7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09DAFA8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C68AD47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6CC502F" w14:textId="77777777" w:rsidR="00CF2BBD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72D21A6" w14:textId="77777777" w:rsidR="00770523" w:rsidRDefault="00CF2BBD" w:rsidP="00CF2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</w:t>
      </w:r>
    </w:p>
    <w:p w14:paraId="39709979" w14:textId="770E8BEF" w:rsidR="00CF2BBD" w:rsidRDefault="00770523">
      <w:r>
        <w:t xml:space="preserve">  </w:t>
      </w:r>
    </w:p>
    <w:p w14:paraId="041B391A" w14:textId="32EC3400" w:rsidR="00A92D7D" w:rsidRDefault="00A92D7D"/>
    <w:p w14:paraId="2A93AF4E" w14:textId="77777777" w:rsidR="00A92D7D" w:rsidRDefault="00A92D7D"/>
    <w:p w14:paraId="2FBC8B54" w14:textId="77777777" w:rsidR="00CF2BBD" w:rsidRDefault="00CF2BBD"/>
    <w:p w14:paraId="6F39DD38" w14:textId="77777777" w:rsidR="00770523" w:rsidRDefault="00CF2BBD">
      <w:r>
        <w:t>_____</w:t>
      </w:r>
      <w:r w:rsidR="00770523">
        <w:t>__________________                  ______________________________</w:t>
      </w:r>
    </w:p>
    <w:p w14:paraId="19E8A708" w14:textId="77777777" w:rsidR="00770523" w:rsidRDefault="00770523">
      <w:pPr>
        <w:rPr>
          <w:sz w:val="22"/>
        </w:rPr>
      </w:pPr>
      <w:r>
        <w:t xml:space="preserve">                </w:t>
      </w:r>
      <w:r>
        <w:rPr>
          <w:sz w:val="22"/>
        </w:rPr>
        <w:t xml:space="preserve">( Ort, Datum )                                         Rechtsverbindliche Unterschrift                                                                                                                                             </w:t>
      </w:r>
    </w:p>
    <w:sectPr w:rsidR="00770523" w:rsidSect="00A92D7D">
      <w:pgSz w:w="11906" w:h="16838"/>
      <w:pgMar w:top="709" w:right="566" w:bottom="426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F3109"/>
    <w:multiLevelType w:val="hybridMultilevel"/>
    <w:tmpl w:val="F9EC6C56"/>
    <w:lvl w:ilvl="0" w:tplc="89D6570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E6"/>
    <w:rsid w:val="00121BEF"/>
    <w:rsid w:val="00360A7A"/>
    <w:rsid w:val="00436A56"/>
    <w:rsid w:val="005A2002"/>
    <w:rsid w:val="00644BE6"/>
    <w:rsid w:val="006855AF"/>
    <w:rsid w:val="00770523"/>
    <w:rsid w:val="008A42DC"/>
    <w:rsid w:val="00961BA6"/>
    <w:rsid w:val="009A538F"/>
    <w:rsid w:val="00A92D7D"/>
    <w:rsid w:val="00B57253"/>
    <w:rsid w:val="00CF2BBD"/>
    <w:rsid w:val="00D674DA"/>
    <w:rsid w:val="00D7637A"/>
    <w:rsid w:val="00E337E1"/>
    <w:rsid w:val="00EB689A"/>
    <w:rsid w:val="00F3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2B2F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CF2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3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Vordruck Antrag Maßnahme Jugendhilfe - Schule ab 2025</Template>
  <TotalTime>0</TotalTime>
  <Pages>2</Pages>
  <Words>195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Anschrift des Antragstellers:</vt:lpstr>
    </vt:vector>
  </TitlesOfParts>
  <Company>Kreisverwaltung Ostholstein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Anschrift des Antragstellers:</dc:title>
  <dc:subject/>
  <dc:creator>f.loerchner</dc:creator>
  <cp:keywords/>
  <cp:lastModifiedBy>Jeck, Thomas</cp:lastModifiedBy>
  <cp:revision>4</cp:revision>
  <cp:lastPrinted>2018-03-21T14:00:00Z</cp:lastPrinted>
  <dcterms:created xsi:type="dcterms:W3CDTF">2025-02-07T07:26:00Z</dcterms:created>
  <dcterms:modified xsi:type="dcterms:W3CDTF">2025-02-07T07:48:00Z</dcterms:modified>
</cp:coreProperties>
</file>